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71E2" w:rsidRDefault="001F71E2" w:rsidP="0068103F">
      <w:pPr>
        <w:rPr>
          <w:rtl/>
        </w:rPr>
      </w:pPr>
      <w:r>
        <w:rPr>
          <w:rFonts w:hint="cs"/>
          <w:rtl/>
        </w:rPr>
        <w:t xml:space="preserve">אל: </w:t>
      </w:r>
      <w:r w:rsidR="0068103F">
        <w:rPr>
          <w:rFonts w:hint="cs"/>
          <w:rtl/>
        </w:rPr>
        <w:t xml:space="preserve">ורד  מצליח מנהלת </w:t>
      </w:r>
      <w:proofErr w:type="spellStart"/>
      <w:r w:rsidR="0068103F">
        <w:rPr>
          <w:rFonts w:hint="cs"/>
          <w:rtl/>
        </w:rPr>
        <w:t>הבנא"מ</w:t>
      </w:r>
      <w:proofErr w:type="spellEnd"/>
    </w:p>
    <w:p w:rsidR="001F71E2" w:rsidRDefault="001F71E2" w:rsidP="0068103F">
      <w:pPr>
        <w:rPr>
          <w:rtl/>
        </w:rPr>
      </w:pPr>
      <w:r>
        <w:rPr>
          <w:rFonts w:hint="cs"/>
          <w:rtl/>
        </w:rPr>
        <w:t xml:space="preserve">מאת: </w:t>
      </w:r>
      <w:proofErr w:type="spellStart"/>
      <w:r w:rsidR="0068103F">
        <w:rPr>
          <w:rFonts w:hint="cs"/>
          <w:rtl/>
        </w:rPr>
        <w:t>שוסטר</w:t>
      </w:r>
      <w:proofErr w:type="spellEnd"/>
      <w:r w:rsidR="0068103F">
        <w:rPr>
          <w:rFonts w:hint="cs"/>
          <w:rtl/>
        </w:rPr>
        <w:t xml:space="preserve"> אלי מרכז המשק</w:t>
      </w:r>
    </w:p>
    <w:p w:rsidR="001F71E2" w:rsidRDefault="001F71E2" w:rsidP="003E211D">
      <w:pPr>
        <w:rPr>
          <w:rtl/>
        </w:rPr>
      </w:pPr>
    </w:p>
    <w:p w:rsidR="001F71E2" w:rsidRDefault="001F71E2" w:rsidP="003E211D">
      <w:pPr>
        <w:rPr>
          <w:rtl/>
        </w:rPr>
      </w:pPr>
    </w:p>
    <w:p w:rsidR="001F71E2" w:rsidRDefault="001F71E2" w:rsidP="002D0ED4">
      <w:pPr>
        <w:rPr>
          <w:rtl/>
        </w:rPr>
      </w:pPr>
      <w:r>
        <w:rPr>
          <w:rFonts w:hint="cs"/>
          <w:rtl/>
        </w:rPr>
        <w:t xml:space="preserve">                              הנדון: </w:t>
      </w:r>
      <w:r w:rsidR="002D0ED4">
        <w:rPr>
          <w:rFonts w:hint="cs"/>
          <w:u w:val="single"/>
          <w:rtl/>
        </w:rPr>
        <w:t xml:space="preserve">שירות ואחזקת מכוני החליבה רפת ודיר ע"י חברת </w:t>
      </w:r>
      <w:proofErr w:type="spellStart"/>
      <w:r w:rsidR="002D0ED4">
        <w:rPr>
          <w:rFonts w:hint="cs"/>
          <w:u w:val="single"/>
          <w:rtl/>
        </w:rPr>
        <w:t>אפימילק</w:t>
      </w:r>
      <w:proofErr w:type="spellEnd"/>
    </w:p>
    <w:p w:rsidR="001F71E2" w:rsidRDefault="001F71E2" w:rsidP="003E211D">
      <w:pPr>
        <w:rPr>
          <w:rtl/>
        </w:rPr>
      </w:pPr>
    </w:p>
    <w:p w:rsidR="001F71E2" w:rsidRDefault="001F71E2" w:rsidP="003E211D">
      <w:pPr>
        <w:rPr>
          <w:rtl/>
        </w:rPr>
      </w:pPr>
      <w:r>
        <w:rPr>
          <w:rFonts w:hint="cs"/>
          <w:rtl/>
        </w:rPr>
        <w:t>שלום רב,</w:t>
      </w:r>
    </w:p>
    <w:p w:rsidR="00D73EEF" w:rsidRDefault="002D0ED4" w:rsidP="00507082">
      <w:pPr>
        <w:rPr>
          <w:rFonts w:hint="cs"/>
          <w:rtl/>
        </w:rPr>
      </w:pPr>
      <w:r>
        <w:rPr>
          <w:rFonts w:hint="cs"/>
          <w:rtl/>
        </w:rPr>
        <w:t xml:space="preserve">מכוני החליבה </w:t>
      </w:r>
      <w:r w:rsidR="0083617C">
        <w:rPr>
          <w:rFonts w:hint="cs"/>
          <w:rtl/>
        </w:rPr>
        <w:t>של הרפת והדיר</w:t>
      </w:r>
      <w:r w:rsidR="0065480C">
        <w:rPr>
          <w:rFonts w:hint="cs"/>
          <w:rtl/>
        </w:rPr>
        <w:t xml:space="preserve"> סופקו והותקנו ע"י חברת </w:t>
      </w:r>
      <w:proofErr w:type="spellStart"/>
      <w:r w:rsidR="0065480C">
        <w:rPr>
          <w:rFonts w:hint="cs"/>
          <w:rtl/>
        </w:rPr>
        <w:t>אפימילק</w:t>
      </w:r>
      <w:proofErr w:type="spellEnd"/>
      <w:r w:rsidR="0065480C">
        <w:rPr>
          <w:rFonts w:hint="cs"/>
          <w:rtl/>
        </w:rPr>
        <w:t>.</w:t>
      </w:r>
    </w:p>
    <w:p w:rsidR="0065480C" w:rsidRDefault="006E22B9" w:rsidP="00507082">
      <w:pPr>
        <w:rPr>
          <w:rFonts w:hint="cs"/>
          <w:rtl/>
        </w:rPr>
      </w:pPr>
      <w:r>
        <w:rPr>
          <w:rFonts w:hint="cs"/>
          <w:rtl/>
        </w:rPr>
        <w:t>מזה מספר שנים הם נותנים את השרות כולל החלפים למכוני החליבה</w:t>
      </w:r>
      <w:r w:rsidR="00B14CBC">
        <w:rPr>
          <w:rFonts w:hint="cs"/>
          <w:rtl/>
        </w:rPr>
        <w:t>.</w:t>
      </w:r>
    </w:p>
    <w:p w:rsidR="00B14CBC" w:rsidRDefault="00B14CBC" w:rsidP="00507082">
      <w:pPr>
        <w:rPr>
          <w:rFonts w:hint="cs"/>
          <w:rtl/>
        </w:rPr>
      </w:pPr>
      <w:r>
        <w:rPr>
          <w:rFonts w:hint="cs"/>
          <w:rtl/>
        </w:rPr>
        <w:t xml:space="preserve">אבקש </w:t>
      </w:r>
      <w:r w:rsidR="00540C1E">
        <w:rPr>
          <w:rFonts w:hint="cs"/>
          <w:rtl/>
        </w:rPr>
        <w:t xml:space="preserve">להמשיך את ההתקשרות </w:t>
      </w:r>
      <w:r w:rsidR="00214B17">
        <w:rPr>
          <w:rFonts w:hint="cs"/>
          <w:rtl/>
        </w:rPr>
        <w:t>עם החברה הנ"ל לשנת 2021</w:t>
      </w:r>
    </w:p>
    <w:p w:rsidR="001F71E2" w:rsidRDefault="001F71E2" w:rsidP="003E211D">
      <w:pPr>
        <w:rPr>
          <w:rtl/>
        </w:rPr>
      </w:pPr>
    </w:p>
    <w:p w:rsidR="001F71E2" w:rsidRDefault="001F71E2" w:rsidP="003E211D">
      <w:pPr>
        <w:rPr>
          <w:rtl/>
        </w:rPr>
      </w:pPr>
    </w:p>
    <w:p w:rsidR="001F71E2" w:rsidRDefault="001F71E2" w:rsidP="003E211D">
      <w:pPr>
        <w:rPr>
          <w:rtl/>
        </w:rPr>
      </w:pPr>
    </w:p>
    <w:p w:rsidR="001F71E2" w:rsidRDefault="001F71E2" w:rsidP="003E211D">
      <w:pPr>
        <w:rPr>
          <w:rtl/>
        </w:rPr>
      </w:pPr>
      <w:r>
        <w:rPr>
          <w:rFonts w:hint="cs"/>
          <w:rtl/>
        </w:rPr>
        <w:t xml:space="preserve">                                                                                                                      בברכה</w:t>
      </w:r>
    </w:p>
    <w:p w:rsidR="001F71E2" w:rsidRDefault="001F71E2" w:rsidP="00214B17">
      <w:pPr>
        <w:rPr>
          <w:rtl/>
        </w:rPr>
      </w:pPr>
      <w:r>
        <w:rPr>
          <w:rFonts w:hint="cs"/>
          <w:rtl/>
        </w:rPr>
        <w:t xml:space="preserve">                                                                                                                   </w:t>
      </w:r>
      <w:r w:rsidR="00214B17">
        <w:rPr>
          <w:rFonts w:hint="cs"/>
          <w:rtl/>
        </w:rPr>
        <w:t xml:space="preserve">אלי </w:t>
      </w:r>
      <w:proofErr w:type="spellStart"/>
      <w:r w:rsidR="00214B17">
        <w:rPr>
          <w:rFonts w:hint="cs"/>
          <w:rtl/>
        </w:rPr>
        <w:t>שוסטר</w:t>
      </w:r>
      <w:proofErr w:type="spellEnd"/>
    </w:p>
    <w:p w:rsidR="001F71E2" w:rsidRPr="003E211D" w:rsidRDefault="001F71E2" w:rsidP="00214B17">
      <w:r>
        <w:rPr>
          <w:rFonts w:hint="cs"/>
          <w:rtl/>
        </w:rPr>
        <w:t xml:space="preserve">                                                                                                                </w:t>
      </w:r>
      <w:r w:rsidR="00214B17">
        <w:rPr>
          <w:rFonts w:hint="cs"/>
          <w:rtl/>
        </w:rPr>
        <w:t>מרכז המשק כדורי</w:t>
      </w:r>
      <w:bookmarkStart w:id="0" w:name="_GoBack"/>
      <w:bookmarkEnd w:id="0"/>
    </w:p>
    <w:sectPr w:rsidR="001F71E2" w:rsidRPr="003E211D" w:rsidSect="0000302D">
      <w:headerReference w:type="default" r:id="rId7"/>
      <w:footerReference w:type="default" r:id="rId8"/>
      <w:pgSz w:w="11906" w:h="16838"/>
      <w:pgMar w:top="720" w:right="720" w:bottom="720" w:left="72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12E2" w:rsidRDefault="001712E2" w:rsidP="0000302D">
      <w:pPr>
        <w:spacing w:after="0" w:line="240" w:lineRule="auto"/>
      </w:pPr>
      <w:r>
        <w:separator/>
      </w:r>
    </w:p>
  </w:endnote>
  <w:endnote w:type="continuationSeparator" w:id="0">
    <w:p w:rsidR="001712E2" w:rsidRDefault="001712E2" w:rsidP="000030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Kav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7"/>
      <w:bidiVisual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0456"/>
    </w:tblGrid>
    <w:tr w:rsidR="00B205DB" w:rsidTr="00B205DB">
      <w:tc>
        <w:tcPr>
          <w:tcW w:w="10456" w:type="dxa"/>
          <w:tcBorders>
            <w:top w:val="thinThickSmallGap" w:sz="12" w:space="0" w:color="5B9BD5" w:themeColor="accent1"/>
          </w:tcBorders>
        </w:tcPr>
        <w:p w:rsidR="00B205DB" w:rsidRDefault="00B205DB" w:rsidP="00B205DB">
          <w:pPr>
            <w:pStyle w:val="a5"/>
            <w:jc w:val="center"/>
            <w:rPr>
              <w:rFonts w:cs="Guttman Kav"/>
              <w:sz w:val="18"/>
              <w:szCs w:val="18"/>
              <w:rtl/>
            </w:rPr>
          </w:pPr>
          <w:r w:rsidRPr="0000302D">
            <w:rPr>
              <w:rFonts w:cs="Guttman Kav" w:hint="cs"/>
              <w:sz w:val="18"/>
              <w:szCs w:val="18"/>
              <w:rtl/>
            </w:rPr>
            <w:t xml:space="preserve">ד.נ גליל תחתון , מיקוד 1524200 </w:t>
          </w:r>
          <w:r w:rsidRPr="0000302D">
            <w:rPr>
              <w:rFonts w:cs="Guttman Kav"/>
              <w:sz w:val="18"/>
              <w:szCs w:val="18"/>
            </w:rPr>
            <w:t>Lower Galilee zip code:</w:t>
          </w:r>
        </w:p>
      </w:tc>
    </w:tr>
  </w:tbl>
  <w:p w:rsidR="0000302D" w:rsidRPr="0000302D" w:rsidRDefault="0000302D" w:rsidP="00B205DB">
    <w:pPr>
      <w:pStyle w:val="a5"/>
      <w:rPr>
        <w:rFonts w:cs="Guttman Kav"/>
        <w:sz w:val="18"/>
        <w:szCs w:val="18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12E2" w:rsidRDefault="001712E2" w:rsidP="0000302D">
      <w:pPr>
        <w:spacing w:after="0" w:line="240" w:lineRule="auto"/>
      </w:pPr>
      <w:r>
        <w:separator/>
      </w:r>
    </w:p>
  </w:footnote>
  <w:footnote w:type="continuationSeparator" w:id="0">
    <w:p w:rsidR="001712E2" w:rsidRDefault="001712E2" w:rsidP="000030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7"/>
      <w:bidiVisual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095"/>
      <w:gridCol w:w="4252"/>
      <w:gridCol w:w="3109"/>
    </w:tblGrid>
    <w:tr w:rsidR="00F02F1B" w:rsidTr="008A15E5">
      <w:tc>
        <w:tcPr>
          <w:tcW w:w="3095" w:type="dxa"/>
        </w:tcPr>
        <w:p w:rsidR="00F02F1B" w:rsidRDefault="00F02F1B" w:rsidP="00F02F1B">
          <w:pPr>
            <w:pStyle w:val="a3"/>
            <w:tabs>
              <w:tab w:val="clear" w:pos="4153"/>
            </w:tabs>
            <w:rPr>
              <w:rFonts w:cs="Guttman Kav"/>
              <w:b/>
              <w:bCs/>
              <w:sz w:val="24"/>
              <w:szCs w:val="24"/>
              <w:rtl/>
            </w:rPr>
          </w:pPr>
          <w:r>
            <w:rPr>
              <w:rFonts w:cs="Guttman Kav" w:hint="cs"/>
              <w:b/>
              <w:bCs/>
              <w:noProof/>
              <w:sz w:val="18"/>
              <w:szCs w:val="18"/>
              <w:rtl/>
            </w:rPr>
            <w:drawing>
              <wp:anchor distT="0" distB="0" distL="114300" distR="114300" simplePos="0" relativeHeight="251659264" behindDoc="0" locked="0" layoutInCell="1" allowOverlap="1" wp14:anchorId="3D5A1369" wp14:editId="43A76528">
                <wp:simplePos x="0" y="0"/>
                <wp:positionH relativeFrom="column">
                  <wp:posOffset>1289685</wp:posOffset>
                </wp:positionH>
                <wp:positionV relativeFrom="paragraph">
                  <wp:posOffset>0</wp:posOffset>
                </wp:positionV>
                <wp:extent cx="557530" cy="960755"/>
                <wp:effectExtent l="0" t="0" r="0" b="0"/>
                <wp:wrapSquare wrapText="bothSides"/>
                <wp:docPr id="14" name="תמונה 1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לוגו כדורי.jp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57530" cy="96075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4252" w:type="dxa"/>
        </w:tcPr>
        <w:p w:rsidR="00F02F1B" w:rsidRPr="00DB626A" w:rsidRDefault="00F02F1B" w:rsidP="00F02F1B">
          <w:pPr>
            <w:pStyle w:val="a3"/>
            <w:jc w:val="center"/>
            <w:rPr>
              <w:rFonts w:cs="Guttman Kav"/>
              <w:sz w:val="26"/>
              <w:szCs w:val="26"/>
              <w:rtl/>
            </w:rPr>
          </w:pPr>
          <w:r w:rsidRPr="00DB626A">
            <w:rPr>
              <w:rFonts w:cs="Guttman Kav" w:hint="cs"/>
              <w:sz w:val="26"/>
              <w:szCs w:val="26"/>
              <w:rtl/>
            </w:rPr>
            <w:t>מדינת ישראל</w:t>
          </w:r>
        </w:p>
        <w:p w:rsidR="00DB626A" w:rsidRPr="00DB626A" w:rsidRDefault="00DB626A" w:rsidP="00F02F1B">
          <w:pPr>
            <w:pStyle w:val="a3"/>
            <w:jc w:val="center"/>
            <w:rPr>
              <w:rFonts w:cs="Guttman Kav"/>
              <w:b/>
              <w:bCs/>
              <w:sz w:val="26"/>
              <w:szCs w:val="26"/>
              <w:rtl/>
            </w:rPr>
          </w:pPr>
          <w:r w:rsidRPr="00DB626A">
            <w:rPr>
              <w:rFonts w:cs="Guttman Kav"/>
              <w:b/>
              <w:bCs/>
              <w:sz w:val="26"/>
              <w:szCs w:val="26"/>
              <w:rtl/>
            </w:rPr>
            <w:t>כפר הנוער החקלאי כדורי</w:t>
          </w:r>
        </w:p>
        <w:p w:rsidR="00F02F1B" w:rsidRDefault="00DB626A" w:rsidP="00DB626A">
          <w:pPr>
            <w:pStyle w:val="a3"/>
            <w:jc w:val="center"/>
            <w:rPr>
              <w:rFonts w:cs="Guttman Kav"/>
              <w:sz w:val="20"/>
              <w:szCs w:val="20"/>
              <w:rtl/>
            </w:rPr>
          </w:pPr>
          <w:proofErr w:type="spellStart"/>
          <w:r>
            <w:rPr>
              <w:rFonts w:cs="Guttman Kav" w:hint="cs"/>
              <w:sz w:val="20"/>
              <w:szCs w:val="20"/>
              <w:rtl/>
            </w:rPr>
            <w:t>המינהל</w:t>
          </w:r>
          <w:proofErr w:type="spellEnd"/>
          <w:r>
            <w:rPr>
              <w:rFonts w:cs="Guttman Kav" w:hint="cs"/>
              <w:sz w:val="20"/>
              <w:szCs w:val="20"/>
              <w:rtl/>
            </w:rPr>
            <w:t xml:space="preserve"> לחינוך התיישבותי </w:t>
          </w:r>
          <w:r w:rsidR="00F02F1B" w:rsidRPr="00F02F1B">
            <w:rPr>
              <w:rFonts w:cs="Guttman Kav" w:hint="cs"/>
              <w:sz w:val="20"/>
              <w:szCs w:val="20"/>
              <w:rtl/>
            </w:rPr>
            <w:t xml:space="preserve">פנימייתי </w:t>
          </w:r>
        </w:p>
        <w:p w:rsidR="00DB626A" w:rsidRPr="00F02F1B" w:rsidRDefault="00DB626A" w:rsidP="00DB626A">
          <w:pPr>
            <w:pStyle w:val="a3"/>
            <w:jc w:val="center"/>
            <w:rPr>
              <w:rFonts w:cs="Guttman Kav"/>
              <w:sz w:val="20"/>
              <w:szCs w:val="20"/>
              <w:rtl/>
            </w:rPr>
          </w:pPr>
          <w:r>
            <w:rPr>
              <w:rFonts w:cs="Guttman Kav" w:hint="cs"/>
              <w:sz w:val="20"/>
              <w:szCs w:val="20"/>
              <w:rtl/>
            </w:rPr>
            <w:t>מ</w:t>
          </w:r>
          <w:r w:rsidR="00DF32C5">
            <w:rPr>
              <w:rFonts w:cs="Guttman Kav" w:hint="cs"/>
              <w:sz w:val="20"/>
              <w:szCs w:val="20"/>
              <w:rtl/>
            </w:rPr>
            <w:t>ש</w:t>
          </w:r>
          <w:r>
            <w:rPr>
              <w:rFonts w:cs="Guttman Kav" w:hint="cs"/>
              <w:sz w:val="20"/>
              <w:szCs w:val="20"/>
              <w:rtl/>
            </w:rPr>
            <w:t>רד החינוך</w:t>
          </w:r>
        </w:p>
        <w:p w:rsidR="00B205DB" w:rsidRDefault="00B205DB" w:rsidP="00B205DB">
          <w:pPr>
            <w:pStyle w:val="a3"/>
            <w:tabs>
              <w:tab w:val="clear" w:pos="4153"/>
            </w:tabs>
            <w:rPr>
              <w:rFonts w:cs="Guttman Kav"/>
              <w:b/>
              <w:bCs/>
              <w:sz w:val="24"/>
              <w:szCs w:val="24"/>
              <w:rtl/>
            </w:rPr>
          </w:pPr>
        </w:p>
      </w:tc>
      <w:tc>
        <w:tcPr>
          <w:tcW w:w="3109" w:type="dxa"/>
        </w:tcPr>
        <w:p w:rsidR="00F02F1B" w:rsidRDefault="00F02F1B" w:rsidP="0000302D">
          <w:pPr>
            <w:pStyle w:val="a3"/>
            <w:tabs>
              <w:tab w:val="clear" w:pos="4153"/>
            </w:tabs>
            <w:jc w:val="right"/>
            <w:rPr>
              <w:rFonts w:cs="Guttman Kav"/>
              <w:b/>
              <w:bCs/>
              <w:sz w:val="24"/>
              <w:szCs w:val="24"/>
              <w:rtl/>
            </w:rPr>
          </w:pPr>
          <w:r>
            <w:rPr>
              <w:rFonts w:cs="Guttman Kav" w:hint="cs"/>
              <w:b/>
              <w:bCs/>
              <w:noProof/>
              <w:sz w:val="18"/>
              <w:szCs w:val="18"/>
              <w:rtl/>
            </w:rPr>
            <w:drawing>
              <wp:anchor distT="0" distB="0" distL="114300" distR="114300" simplePos="0" relativeHeight="251661312" behindDoc="1" locked="0" layoutInCell="1" allowOverlap="1" wp14:anchorId="06B6E040" wp14:editId="30C599CB">
                <wp:simplePos x="0" y="0"/>
                <wp:positionH relativeFrom="column">
                  <wp:posOffset>31115</wp:posOffset>
                </wp:positionH>
                <wp:positionV relativeFrom="paragraph">
                  <wp:posOffset>0</wp:posOffset>
                </wp:positionV>
                <wp:extent cx="882650" cy="859155"/>
                <wp:effectExtent l="0" t="0" r="0" b="0"/>
                <wp:wrapTight wrapText="bothSides">
                  <wp:wrapPolygon edited="0">
                    <wp:start x="0" y="0"/>
                    <wp:lineTo x="0" y="21073"/>
                    <wp:lineTo x="20978" y="21073"/>
                    <wp:lineTo x="20978" y="0"/>
                    <wp:lineTo x="0" y="0"/>
                  </wp:wrapPolygon>
                </wp:wrapTight>
                <wp:docPr id="15" name="תמונה 1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מינהל לחינוך התיישבותי.jp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82650" cy="85915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</w:tbl>
  <w:p w:rsidR="00B205DB" w:rsidRPr="00B205DB" w:rsidRDefault="00B205DB" w:rsidP="00B205DB">
    <w:pPr>
      <w:pStyle w:val="a3"/>
      <w:tabs>
        <w:tab w:val="clear" w:pos="4153"/>
      </w:tabs>
      <w:jc w:val="right"/>
      <w:rPr>
        <w:rFonts w:ascii="David" w:hAnsi="David" w:cs="David"/>
        <w:sz w:val="10"/>
        <w:szCs w:val="10"/>
        <w:rtl/>
      </w:rPr>
    </w:pPr>
  </w:p>
  <w:p w:rsidR="00B205DB" w:rsidRDefault="0000302D" w:rsidP="00B205DB">
    <w:pPr>
      <w:pStyle w:val="a3"/>
      <w:tabs>
        <w:tab w:val="clear" w:pos="4153"/>
      </w:tabs>
      <w:jc w:val="right"/>
      <w:rPr>
        <w:rFonts w:ascii="David" w:hAnsi="David" w:cs="David"/>
        <w:rtl/>
      </w:rPr>
    </w:pPr>
    <w:r w:rsidRPr="00F02F1B">
      <w:rPr>
        <w:rFonts w:ascii="David" w:hAnsi="David" w:cs="David"/>
        <w:sz w:val="24"/>
        <w:szCs w:val="24"/>
        <w:rtl/>
      </w:rPr>
      <w:fldChar w:fldCharType="begin"/>
    </w:r>
    <w:r w:rsidRPr="00F02F1B">
      <w:rPr>
        <w:rFonts w:ascii="David" w:hAnsi="David" w:cs="David"/>
        <w:rtl/>
      </w:rPr>
      <w:instrText xml:space="preserve"> </w:instrText>
    </w:r>
    <w:r w:rsidRPr="00F02F1B">
      <w:rPr>
        <w:rFonts w:ascii="David" w:hAnsi="David" w:cs="David"/>
      </w:rPr>
      <w:instrText>DATE</w:instrText>
    </w:r>
    <w:r w:rsidRPr="00F02F1B">
      <w:rPr>
        <w:rFonts w:ascii="David" w:hAnsi="David" w:cs="David"/>
        <w:rtl/>
      </w:rPr>
      <w:instrText xml:space="preserve"> \@ "</w:instrText>
    </w:r>
    <w:r w:rsidRPr="00F02F1B">
      <w:rPr>
        <w:rFonts w:ascii="David" w:hAnsi="David" w:cs="David"/>
      </w:rPr>
      <w:instrText>d MMMM, yyyy</w:instrText>
    </w:r>
    <w:r w:rsidRPr="00F02F1B">
      <w:rPr>
        <w:rFonts w:ascii="David" w:hAnsi="David" w:cs="David"/>
        <w:rtl/>
      </w:rPr>
      <w:instrText xml:space="preserve">" </w:instrText>
    </w:r>
    <w:r w:rsidRPr="00F02F1B">
      <w:rPr>
        <w:rFonts w:ascii="David" w:hAnsi="David" w:cs="David"/>
        <w:sz w:val="24"/>
        <w:szCs w:val="24"/>
        <w:rtl/>
      </w:rPr>
      <w:fldChar w:fldCharType="separate"/>
    </w:r>
    <w:r w:rsidR="0065480C">
      <w:rPr>
        <w:rFonts w:ascii="David" w:hAnsi="David" w:cs="David"/>
        <w:noProof/>
        <w:rtl/>
      </w:rPr>
      <w:t>‏9 נובמבר, 2020</w:t>
    </w:r>
    <w:r w:rsidRPr="00F02F1B">
      <w:rPr>
        <w:rFonts w:ascii="David" w:hAnsi="David" w:cs="David"/>
        <w:rtl/>
      </w:rPr>
      <w:fldChar w:fldCharType="end"/>
    </w:r>
  </w:p>
  <w:p w:rsidR="00F02F1B" w:rsidRPr="00F02F1B" w:rsidRDefault="00F02F1B" w:rsidP="00F02F1B">
    <w:pPr>
      <w:pStyle w:val="a3"/>
      <w:jc w:val="right"/>
      <w:rPr>
        <w:rFonts w:ascii="David" w:hAnsi="David" w:cs="David"/>
      </w:rPr>
    </w:pPr>
    <w:r w:rsidRPr="00F02F1B">
      <w:rPr>
        <w:rFonts w:ascii="David" w:hAnsi="David" w:cs="David"/>
        <w:rtl/>
      </w:rPr>
      <w:tab/>
    </w:r>
    <w:r w:rsidRPr="00F02F1B">
      <w:rPr>
        <w:rFonts w:ascii="David" w:hAnsi="David" w:cs="David"/>
        <w:rtl/>
      </w:rPr>
      <w:tab/>
    </w:r>
    <w:r w:rsidRPr="00F02F1B">
      <w:rPr>
        <w:rFonts w:cs="Guttman Kav"/>
        <w:sz w:val="20"/>
        <w:szCs w:val="20"/>
        <w:rtl/>
      </w:rPr>
      <w:fldChar w:fldCharType="begin"/>
    </w:r>
    <w:r w:rsidRPr="00F02F1B">
      <w:rPr>
        <w:rFonts w:cs="Guttman Kav"/>
        <w:sz w:val="20"/>
        <w:szCs w:val="20"/>
        <w:rtl/>
      </w:rPr>
      <w:instrText xml:space="preserve"> </w:instrText>
    </w:r>
    <w:r w:rsidRPr="00F02F1B">
      <w:rPr>
        <w:rFonts w:cs="Guttman Kav"/>
        <w:sz w:val="20"/>
        <w:szCs w:val="20"/>
      </w:rPr>
      <w:instrText>DATE</w:instrText>
    </w:r>
    <w:r w:rsidRPr="00F02F1B">
      <w:rPr>
        <w:rFonts w:cs="Guttman Kav"/>
        <w:sz w:val="20"/>
        <w:szCs w:val="20"/>
        <w:rtl/>
      </w:rPr>
      <w:instrText xml:space="preserve"> \@ "</w:instrText>
    </w:r>
    <w:r w:rsidRPr="00F02F1B">
      <w:rPr>
        <w:rFonts w:cs="Guttman Kav"/>
        <w:sz w:val="20"/>
        <w:szCs w:val="20"/>
      </w:rPr>
      <w:instrText>dd MMMM yyyy" \h</w:instrText>
    </w:r>
    <w:r w:rsidRPr="00F02F1B">
      <w:rPr>
        <w:rFonts w:cs="Guttman Kav"/>
        <w:sz w:val="20"/>
        <w:szCs w:val="20"/>
        <w:rtl/>
      </w:rPr>
      <w:instrText xml:space="preserve"> </w:instrText>
    </w:r>
    <w:r w:rsidRPr="00F02F1B">
      <w:rPr>
        <w:rFonts w:cs="Guttman Kav"/>
        <w:sz w:val="20"/>
        <w:szCs w:val="20"/>
        <w:rtl/>
      </w:rPr>
      <w:fldChar w:fldCharType="separate"/>
    </w:r>
    <w:r w:rsidR="0065480C">
      <w:rPr>
        <w:rFonts w:cs="Guttman Kav"/>
        <w:noProof/>
        <w:sz w:val="20"/>
        <w:szCs w:val="20"/>
        <w:rtl/>
      </w:rPr>
      <w:t>‏כ"ב חשון תשפ"א</w:t>
    </w:r>
    <w:r w:rsidRPr="00F02F1B">
      <w:rPr>
        <w:rFonts w:cs="Guttman Kav"/>
        <w:sz w:val="20"/>
        <w:szCs w:val="20"/>
        <w:rtl/>
      </w:rPr>
      <w:fldChar w:fldCharType="end"/>
    </w:r>
  </w:p>
  <w:p w:rsidR="00F02F1B" w:rsidRPr="00F02F1B" w:rsidRDefault="00F02F1B" w:rsidP="0000302D">
    <w:pPr>
      <w:pStyle w:val="a3"/>
      <w:tabs>
        <w:tab w:val="clear" w:pos="4153"/>
      </w:tabs>
      <w:jc w:val="right"/>
      <w:rPr>
        <w:rFonts w:ascii="David" w:hAnsi="David" w:cs="David"/>
        <w:rtl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71E2"/>
    <w:rsid w:val="0000302D"/>
    <w:rsid w:val="00025CFE"/>
    <w:rsid w:val="0005090C"/>
    <w:rsid w:val="0005188A"/>
    <w:rsid w:val="00066516"/>
    <w:rsid w:val="000F0345"/>
    <w:rsid w:val="001712E2"/>
    <w:rsid w:val="001B37C4"/>
    <w:rsid w:val="001C64BE"/>
    <w:rsid w:val="001E746E"/>
    <w:rsid w:val="001F71E2"/>
    <w:rsid w:val="00214B17"/>
    <w:rsid w:val="00222BC5"/>
    <w:rsid w:val="002253D0"/>
    <w:rsid w:val="002304E3"/>
    <w:rsid w:val="0029004B"/>
    <w:rsid w:val="002B3AF4"/>
    <w:rsid w:val="002D0ED4"/>
    <w:rsid w:val="003E211D"/>
    <w:rsid w:val="00431A66"/>
    <w:rsid w:val="004A5CA5"/>
    <w:rsid w:val="004D7541"/>
    <w:rsid w:val="00507082"/>
    <w:rsid w:val="0053742D"/>
    <w:rsid w:val="00540C1E"/>
    <w:rsid w:val="005D1797"/>
    <w:rsid w:val="0065480C"/>
    <w:rsid w:val="00664FAB"/>
    <w:rsid w:val="0068103F"/>
    <w:rsid w:val="006A3434"/>
    <w:rsid w:val="006E22B9"/>
    <w:rsid w:val="00711C4A"/>
    <w:rsid w:val="00737AE4"/>
    <w:rsid w:val="007613B0"/>
    <w:rsid w:val="007657A5"/>
    <w:rsid w:val="00773053"/>
    <w:rsid w:val="007848BA"/>
    <w:rsid w:val="00807EDF"/>
    <w:rsid w:val="0083617C"/>
    <w:rsid w:val="00882C9F"/>
    <w:rsid w:val="008A15E5"/>
    <w:rsid w:val="008B29D0"/>
    <w:rsid w:val="008C106D"/>
    <w:rsid w:val="008C6C6E"/>
    <w:rsid w:val="00931D43"/>
    <w:rsid w:val="00991043"/>
    <w:rsid w:val="009E37CE"/>
    <w:rsid w:val="00A07B09"/>
    <w:rsid w:val="00A65B1E"/>
    <w:rsid w:val="00AB5A4D"/>
    <w:rsid w:val="00B14CBC"/>
    <w:rsid w:val="00B205DB"/>
    <w:rsid w:val="00B26781"/>
    <w:rsid w:val="00B57AE5"/>
    <w:rsid w:val="00B64290"/>
    <w:rsid w:val="00BF5477"/>
    <w:rsid w:val="00C03088"/>
    <w:rsid w:val="00C268FC"/>
    <w:rsid w:val="00C418B7"/>
    <w:rsid w:val="00C718A9"/>
    <w:rsid w:val="00CF0BA8"/>
    <w:rsid w:val="00D25039"/>
    <w:rsid w:val="00D301E2"/>
    <w:rsid w:val="00D71AB1"/>
    <w:rsid w:val="00D73EEF"/>
    <w:rsid w:val="00D8526E"/>
    <w:rsid w:val="00DB626A"/>
    <w:rsid w:val="00DE6C99"/>
    <w:rsid w:val="00DF32C5"/>
    <w:rsid w:val="00E11112"/>
    <w:rsid w:val="00F02F1B"/>
    <w:rsid w:val="00F739C6"/>
    <w:rsid w:val="00F835CF"/>
    <w:rsid w:val="00FB14E5"/>
    <w:rsid w:val="00FD665B"/>
    <w:rsid w:val="00FF1A39"/>
    <w:rsid w:val="00FF7B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520B077"/>
  <w15:chartTrackingRefBased/>
  <w15:docId w15:val="{0868B307-9D9E-4066-8EB8-13820DA0D4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0302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0302D"/>
  </w:style>
  <w:style w:type="paragraph" w:styleId="a5">
    <w:name w:val="footer"/>
    <w:basedOn w:val="a"/>
    <w:link w:val="a6"/>
    <w:uiPriority w:val="99"/>
    <w:unhideWhenUsed/>
    <w:rsid w:val="0000302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0302D"/>
  </w:style>
  <w:style w:type="table" w:styleId="a7">
    <w:name w:val="Table Grid"/>
    <w:basedOn w:val="a1"/>
    <w:uiPriority w:val="39"/>
    <w:rsid w:val="000030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222BC5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222BC5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tudent\Desktop\&#1500;&#1493;&#1490;&#1493;%20&#1499;&#1491;&#1493;&#1512;&#1497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64E271-8BFD-4005-961F-A7B6362A75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לוגו כדורי.dotx</Template>
  <TotalTime>0</TotalTime>
  <Pages>1</Pages>
  <Words>116</Words>
  <Characters>585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‏‏משתמש Windows</dc:creator>
  <cp:keywords/>
  <dc:description/>
  <cp:lastModifiedBy>USER</cp:lastModifiedBy>
  <cp:revision>2</cp:revision>
  <cp:lastPrinted>2019-03-12T06:53:00Z</cp:lastPrinted>
  <dcterms:created xsi:type="dcterms:W3CDTF">2020-11-09T10:33:00Z</dcterms:created>
  <dcterms:modified xsi:type="dcterms:W3CDTF">2020-11-09T10:33:00Z</dcterms:modified>
</cp:coreProperties>
</file>